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46464A" w:themeColor="text2"/>
        </w:rPr>
        <w:alias w:val="Resume Name"/>
        <w:tag w:val="Resume Name"/>
        <w:id w:val="986285798"/>
        <w:placeholder>
          <w:docPart w:val="7EABD7A83D474A2388015280702FB7F4"/>
        </w:placeholder>
        <w:docPartList>
          <w:docPartGallery w:val="Quick Parts"/>
          <w:docPartCategory w:val=" Resume Name"/>
        </w:docPartList>
      </w:sdtPr>
      <w:sdtEndPr/>
      <w:sdtContent>
        <w:p w:rsidR="00CA4AE8" w:rsidRPr="00CA4AE8" w:rsidRDefault="00E45188" w:rsidP="00CA4AE8">
          <w:pPr>
            <w:pStyle w:val="NoSpacing"/>
            <w:rPr>
              <w:color w:val="46464A" w:themeColor="text2"/>
            </w:rPr>
          </w:pPr>
          <w:r w:rsidRPr="00081185">
            <w:rPr>
              <w:noProof/>
              <w:color w:val="46464A" w:themeColor="text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3462F60" id="Straight Connector 1" o:spid="_x0000_s1026" style="position:absolute;z-index:251659264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Pr="00081185">
            <w:rPr>
              <w:noProof/>
              <w:color w:val="46464A" w:themeColor="text2"/>
            </w:rPr>
            <mc:AlternateContent>
              <mc:Choice Requires="wps">
                <w:drawing>
                  <wp:anchor distT="0" distB="548640" distL="114300" distR="114300" simplePos="0" relativeHeight="251655168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4A8E8746" id="Rectangle 2" o:spid="_x0000_s1026" style="position:absolute;margin-left:0;margin-top:0;width:7in;height:102.6pt;z-index:251655168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 w:rsidRPr="00081185">
            <w:rPr>
              <w:noProof/>
              <w:color w:val="46464A" w:themeColor="text2"/>
            </w:rPr>
            <mc:AlternateContent>
              <mc:Choice Requires="wps">
                <w:drawing>
                  <wp:anchor distT="0" distB="274320" distL="457200" distR="457200" simplePos="0" relativeHeight="251663360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9845" b="30480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4032BA" w:rsidRDefault="00902373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9CCF3F25D14F44B9AA1A4392CF012138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47735">
                                      <w:t>Samantha</w:t>
                                    </w:r>
                                  </w:sdtContent>
                                </w:sdt>
                                <w:r w:rsidR="00C47735">
                                  <w:t xml:space="preserve"> Ballantyne</w:t>
                                </w:r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3360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4032BA" w:rsidRDefault="00902373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9CCF3F25D14F44B9AA1A4392CF01213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C47735">
                                <w:t>Samantha</w:t>
                              </w:r>
                            </w:sdtContent>
                          </w:sdt>
                          <w:r w:rsidR="00C47735">
                            <w:t xml:space="preserve"> Ballantyne</w:t>
                          </w: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E4512E">
            <w:rPr>
              <w:color w:val="46464A" w:themeColor="text2"/>
            </w:rPr>
            <w:t xml:space="preserve">Look Models &amp; Actors Agency </w:t>
          </w:r>
          <w:bookmarkStart w:id="0" w:name="_GoBack"/>
          <w:bookmarkEnd w:id="0"/>
          <w:r w:rsidR="00E4512E">
            <w:rPr>
              <w:color w:val="46464A" w:themeColor="text2"/>
            </w:rPr>
            <w:t>~  484-821-0909</w:t>
          </w:r>
        </w:p>
      </w:sdtContent>
    </w:sdt>
    <w:p w:rsidR="00CA4AE8" w:rsidRDefault="00CA4AE8" w:rsidP="0083334C">
      <w:pPr>
        <w:rPr>
          <w:rFonts w:asciiTheme="majorHAnsi" w:eastAsiaTheme="majorEastAsia" w:hAnsiTheme="majorHAnsi" w:cstheme="majorBidi"/>
          <w:caps/>
          <w:color w:val="343437" w:themeColor="text2" w:themeShade="BF"/>
          <w:spacing w:val="20"/>
          <w:sz w:val="28"/>
          <w:szCs w:val="32"/>
        </w:rPr>
      </w:pPr>
    </w:p>
    <w:p w:rsidR="0083334C" w:rsidRDefault="0083334C" w:rsidP="0083334C">
      <w:pPr>
        <w:rPr>
          <w:rFonts w:asciiTheme="majorHAnsi" w:eastAsiaTheme="majorEastAsia" w:hAnsiTheme="majorHAnsi" w:cstheme="majorBidi"/>
          <w:caps/>
          <w:color w:val="343437" w:themeColor="text2" w:themeShade="BF"/>
          <w:spacing w:val="20"/>
          <w:sz w:val="28"/>
          <w:szCs w:val="32"/>
        </w:rPr>
      </w:pPr>
      <w:r>
        <w:rPr>
          <w:rFonts w:asciiTheme="majorHAnsi" w:eastAsiaTheme="majorEastAsia" w:hAnsiTheme="majorHAnsi" w:cstheme="majorBidi"/>
          <w:caps/>
          <w:color w:val="343437" w:themeColor="text2" w:themeShade="BF"/>
          <w:spacing w:val="20"/>
          <w:sz w:val="28"/>
          <w:szCs w:val="32"/>
        </w:rPr>
        <w:t>type OF MODELING</w:t>
      </w:r>
    </w:p>
    <w:p w:rsidR="0083334C" w:rsidRPr="00CA4AE8" w:rsidRDefault="00CA4AE8" w:rsidP="0083334C">
      <w:pPr>
        <w:rPr>
          <w:sz w:val="32"/>
          <w:szCs w:val="32"/>
        </w:rPr>
      </w:pPr>
      <w:r w:rsidRPr="009003B0">
        <w:rPr>
          <w:sz w:val="24"/>
          <w:szCs w:val="24"/>
        </w:rPr>
        <w:t>Acting</w:t>
      </w:r>
      <w:r w:rsidRPr="00CA4AE8">
        <w:rPr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</w:t>
      </w:r>
      <w:r w:rsidRPr="00CA4AE8">
        <w:rPr>
          <w:sz w:val="32"/>
          <w:szCs w:val="32"/>
        </w:rPr>
        <w:t xml:space="preserve"> </w:t>
      </w:r>
      <w:r w:rsidRPr="009003B0">
        <w:rPr>
          <w:sz w:val="24"/>
          <w:szCs w:val="24"/>
        </w:rPr>
        <w:t>Bikini</w:t>
      </w:r>
      <w:r>
        <w:rPr>
          <w:sz w:val="32"/>
          <w:szCs w:val="32"/>
        </w:rPr>
        <w:t xml:space="preserve"> </w:t>
      </w:r>
      <w:r w:rsidRPr="00CA4AE8">
        <w:rPr>
          <w:rFonts w:ascii="Arial" w:hAnsi="Arial" w:cs="Arial"/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Pr="009003B0">
        <w:rPr>
          <w:sz w:val="24"/>
          <w:szCs w:val="24"/>
        </w:rPr>
        <w:t>Editorial</w:t>
      </w:r>
      <w:r w:rsidRPr="00CA4AE8">
        <w:rPr>
          <w:sz w:val="32"/>
          <w:szCs w:val="32"/>
        </w:rPr>
        <w:t xml:space="preserve"> </w:t>
      </w:r>
      <w:r w:rsidRPr="00CA4AE8">
        <w:rPr>
          <w:rFonts w:ascii="Arial" w:hAnsi="Arial" w:cs="Arial"/>
          <w:sz w:val="32"/>
          <w:szCs w:val="32"/>
        </w:rPr>
        <w:t>I</w:t>
      </w:r>
      <w:r w:rsidRPr="00CA4AE8">
        <w:rPr>
          <w:sz w:val="32"/>
          <w:szCs w:val="32"/>
        </w:rPr>
        <w:t xml:space="preserve"> </w:t>
      </w:r>
      <w:r w:rsidRPr="009003B0">
        <w:rPr>
          <w:sz w:val="24"/>
          <w:szCs w:val="24"/>
        </w:rPr>
        <w:t>Fashion/Beauty</w:t>
      </w:r>
      <w:r>
        <w:rPr>
          <w:sz w:val="32"/>
          <w:szCs w:val="32"/>
        </w:rPr>
        <w:t xml:space="preserve"> </w:t>
      </w:r>
      <w:r w:rsidRPr="00CA4AE8">
        <w:rPr>
          <w:rFonts w:ascii="Arial" w:hAnsi="Arial" w:cs="Arial"/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Pr="009003B0">
        <w:rPr>
          <w:sz w:val="24"/>
          <w:szCs w:val="24"/>
        </w:rPr>
        <w:t>Sports/Fitness</w:t>
      </w:r>
      <w:r>
        <w:rPr>
          <w:sz w:val="32"/>
          <w:szCs w:val="32"/>
        </w:rPr>
        <w:t xml:space="preserve"> </w:t>
      </w:r>
      <w:r w:rsidRPr="00CA4AE8">
        <w:rPr>
          <w:rFonts w:ascii="Arial" w:hAnsi="Arial" w:cs="Arial"/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Pr="009003B0">
        <w:rPr>
          <w:sz w:val="24"/>
          <w:szCs w:val="24"/>
        </w:rPr>
        <w:t>Swimsuit</w:t>
      </w:r>
    </w:p>
    <w:p w:rsidR="00C47735" w:rsidRDefault="0083334C" w:rsidP="00C47735">
      <w:pPr>
        <w:pStyle w:val="SectionHeading"/>
      </w:pPr>
      <w:r>
        <w:t>modelng statistics</w:t>
      </w:r>
    </w:p>
    <w:p w:rsidR="0088691A" w:rsidRPr="0088691A" w:rsidRDefault="0088691A" w:rsidP="0088691A"/>
    <w:p w:rsidR="0083334C" w:rsidRDefault="00C47735" w:rsidP="0083334C">
      <w:r>
        <w:t>Height: 5’</w:t>
      </w:r>
      <w:r w:rsidR="0083334C">
        <w:t>3”</w:t>
      </w:r>
      <w:r w:rsidR="0083334C" w:rsidRPr="0083334C">
        <w:t xml:space="preserve"> </w:t>
      </w:r>
      <w:r w:rsidR="0083334C">
        <w:t xml:space="preserve">                  </w:t>
      </w:r>
    </w:p>
    <w:p w:rsidR="00C47735" w:rsidRDefault="00C47735" w:rsidP="0083334C">
      <w:r>
        <w:t>Weight: 103lbs</w:t>
      </w:r>
    </w:p>
    <w:p w:rsidR="00C47735" w:rsidRDefault="00C47735" w:rsidP="0083334C">
      <w:r>
        <w:t xml:space="preserve">Hair Color: </w:t>
      </w:r>
      <w:r w:rsidR="00CA4AE8">
        <w:t>Brunette</w:t>
      </w:r>
    </w:p>
    <w:p w:rsidR="00C47735" w:rsidRDefault="00C47735" w:rsidP="0083334C">
      <w:r>
        <w:t>Eye Color: Brown</w:t>
      </w:r>
    </w:p>
    <w:p w:rsidR="0083334C" w:rsidRDefault="0083334C" w:rsidP="0083334C">
      <w:r>
        <w:t>Bust: 32</w:t>
      </w:r>
      <w:r w:rsidR="00CA4AE8">
        <w:t xml:space="preserve"> </w:t>
      </w:r>
      <w:r>
        <w:t xml:space="preserve">C                    </w:t>
      </w:r>
    </w:p>
    <w:p w:rsidR="00C47735" w:rsidRDefault="00C47735" w:rsidP="00C47735">
      <w:r>
        <w:t>Waist:</w:t>
      </w:r>
      <w:r w:rsidR="0088691A">
        <w:t xml:space="preserve"> 25</w:t>
      </w:r>
    </w:p>
    <w:p w:rsidR="00C47735" w:rsidRDefault="00C47735" w:rsidP="00C47735">
      <w:r>
        <w:t>Hips:</w:t>
      </w:r>
      <w:r w:rsidR="0088691A">
        <w:t xml:space="preserve"> 32</w:t>
      </w:r>
    </w:p>
    <w:p w:rsidR="00C47735" w:rsidRDefault="00C47735" w:rsidP="00C47735">
      <w:r>
        <w:t>Dress: 0/2</w:t>
      </w:r>
    </w:p>
    <w:p w:rsidR="00C47735" w:rsidRDefault="00081185" w:rsidP="00C47735">
      <w:pPr>
        <w:rPr>
          <w:color w:val="000000"/>
        </w:rPr>
      </w:pPr>
      <w:r>
        <w:t>Shoe: 8/</w:t>
      </w:r>
      <w:r w:rsidR="00C47735">
        <w:t>9</w:t>
      </w:r>
    </w:p>
    <w:p w:rsidR="00081185" w:rsidRPr="00081185" w:rsidRDefault="00E45188" w:rsidP="00081185">
      <w:pPr>
        <w:pStyle w:val="SectionHeading"/>
      </w:pPr>
      <w:r>
        <w:t>Education</w:t>
      </w:r>
    </w:p>
    <w:p w:rsidR="0083334C" w:rsidRDefault="00152953" w:rsidP="00CA4AE8">
      <w:pPr>
        <w:pStyle w:val="Subsection"/>
        <w:rPr>
          <w:rStyle w:val="IntenseEmphasis"/>
        </w:rPr>
      </w:pPr>
      <w:r>
        <w:t xml:space="preserve">Alvernia </w:t>
      </w:r>
      <w:r w:rsidR="0083334C">
        <w:t>University (</w:t>
      </w:r>
      <w:r w:rsidR="0088691A">
        <w:t xml:space="preserve">August 2004 -  </w:t>
      </w:r>
      <w:r>
        <w:t xml:space="preserve">May </w:t>
      </w:r>
      <w:r w:rsidR="0083334C">
        <w:t>2007)</w:t>
      </w:r>
    </w:p>
    <w:p w:rsidR="0088691A" w:rsidRDefault="0088691A">
      <w:pPr>
        <w:pStyle w:val="ListParagraph"/>
        <w:numPr>
          <w:ilvl w:val="0"/>
          <w:numId w:val="4"/>
        </w:numPr>
        <w:ind w:left="180" w:hanging="144"/>
      </w:pPr>
      <w:r>
        <w:t>Bachelor</w:t>
      </w:r>
      <w:r w:rsidR="00765A61">
        <w:t xml:space="preserve"> of Arts</w:t>
      </w:r>
      <w:r>
        <w:t xml:space="preserve"> degree in Accounting with honors</w:t>
      </w:r>
    </w:p>
    <w:p w:rsidR="00765A61" w:rsidRDefault="00081185" w:rsidP="00CA4AE8">
      <w:pPr>
        <w:pStyle w:val="ListParagraph"/>
        <w:numPr>
          <w:ilvl w:val="0"/>
          <w:numId w:val="4"/>
        </w:numPr>
        <w:ind w:left="180" w:hanging="144"/>
      </w:pPr>
      <w:r>
        <w:t>Bachelor of Arts</w:t>
      </w:r>
      <w:r w:rsidR="0088691A">
        <w:t xml:space="preserve"> degree in Human Resource Management with honor</w:t>
      </w:r>
      <w:r w:rsidR="00CA4AE8">
        <w:t>s</w:t>
      </w:r>
    </w:p>
    <w:p w:rsidR="004032BA" w:rsidRDefault="00E45188">
      <w:pPr>
        <w:pStyle w:val="SectionHeading"/>
      </w:pPr>
      <w:r>
        <w:t>Skills</w:t>
      </w:r>
    </w:p>
    <w:p w:rsidR="004032BA" w:rsidRDefault="00F27AC0">
      <w:pPr>
        <w:pStyle w:val="ListParagraph"/>
        <w:numPr>
          <w:ilvl w:val="0"/>
          <w:numId w:val="5"/>
        </w:numPr>
        <w:ind w:left="180" w:hanging="144"/>
      </w:pPr>
      <w:r>
        <w:t xml:space="preserve">Good Communication </w:t>
      </w:r>
    </w:p>
    <w:p w:rsidR="0083334C" w:rsidRDefault="0083334C">
      <w:pPr>
        <w:pStyle w:val="ListParagraph"/>
        <w:numPr>
          <w:ilvl w:val="0"/>
          <w:numId w:val="5"/>
        </w:numPr>
        <w:ind w:left="180" w:hanging="144"/>
      </w:pPr>
      <w:r>
        <w:t>Positive Personality</w:t>
      </w:r>
    </w:p>
    <w:p w:rsidR="0083334C" w:rsidRDefault="0083334C">
      <w:pPr>
        <w:pStyle w:val="ListParagraph"/>
        <w:numPr>
          <w:ilvl w:val="0"/>
          <w:numId w:val="5"/>
        </w:numPr>
        <w:ind w:left="180" w:hanging="144"/>
      </w:pPr>
      <w:r>
        <w:t>Fitness and Health</w:t>
      </w:r>
    </w:p>
    <w:p w:rsidR="0083334C" w:rsidRDefault="0083334C">
      <w:pPr>
        <w:pStyle w:val="ListParagraph"/>
        <w:numPr>
          <w:ilvl w:val="0"/>
          <w:numId w:val="5"/>
        </w:numPr>
        <w:ind w:left="180" w:hanging="144"/>
      </w:pPr>
      <w:r>
        <w:t>Beauty, Fashion and Makeup</w:t>
      </w:r>
    </w:p>
    <w:sectPr w:rsidR="0083334C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373" w:rsidRDefault="00902373">
      <w:pPr>
        <w:spacing w:after="0" w:line="240" w:lineRule="auto"/>
      </w:pPr>
      <w:r>
        <w:separator/>
      </w:r>
    </w:p>
  </w:endnote>
  <w:endnote w:type="continuationSeparator" w:id="0">
    <w:p w:rsidR="00902373" w:rsidRDefault="00902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Yu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2BA" w:rsidRDefault="00E45188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CA4AE8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4032BA" w:rsidRDefault="00E45188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6B20A6F7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373" w:rsidRDefault="00902373">
      <w:pPr>
        <w:spacing w:after="0" w:line="240" w:lineRule="auto"/>
      </w:pPr>
      <w:r>
        <w:separator/>
      </w:r>
    </w:p>
  </w:footnote>
  <w:footnote w:type="continuationSeparator" w:id="0">
    <w:p w:rsidR="00902373" w:rsidRDefault="00902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2BA" w:rsidRDefault="00E45188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5CE4C9777E444D94814587F738B9F3CE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4032BA" w:rsidRDefault="00C47735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Samantha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5CE4C9777E444D94814587F738B9F3CE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4032BA" w:rsidRDefault="00C47735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Samantha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3486070C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735"/>
    <w:rsid w:val="00081185"/>
    <w:rsid w:val="00152953"/>
    <w:rsid w:val="00167D90"/>
    <w:rsid w:val="004032BA"/>
    <w:rsid w:val="0061552A"/>
    <w:rsid w:val="00765A61"/>
    <w:rsid w:val="0083334C"/>
    <w:rsid w:val="0088691A"/>
    <w:rsid w:val="009003B0"/>
    <w:rsid w:val="00902373"/>
    <w:rsid w:val="00C47735"/>
    <w:rsid w:val="00CA4AE8"/>
    <w:rsid w:val="00CE7A8F"/>
    <w:rsid w:val="00E4512E"/>
    <w:rsid w:val="00E45188"/>
    <w:rsid w:val="00F2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E8004-0EDD-41CA-AA23-5EDACE36D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ABD7A83D474A2388015280702F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26A3C-66FA-47D1-BCBE-26D2434F6864}"/>
      </w:docPartPr>
      <w:docPartBody>
        <w:p w:rsidR="000B36B5" w:rsidRDefault="00634B37">
          <w:pPr>
            <w:pStyle w:val="7EABD7A83D474A2388015280702FB7F4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9CCF3F25D14F44B9AA1A4392CF012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31A95-BDF5-442F-8ABF-E05368CD7EA8}"/>
      </w:docPartPr>
      <w:docPartBody>
        <w:p w:rsidR="000B36B5" w:rsidRDefault="00634B37">
          <w:pPr>
            <w:pStyle w:val="9CCF3F25D14F44B9AA1A4392CF012138"/>
          </w:pPr>
          <w:r>
            <w:t>[Type Your Name]</w:t>
          </w:r>
        </w:p>
      </w:docPartBody>
    </w:docPart>
    <w:docPart>
      <w:docPartPr>
        <w:name w:val="5CE4C9777E444D94814587F738B9F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7BE69-06C7-4DA6-8696-EEDE1BA14E44}"/>
      </w:docPartPr>
      <w:docPartBody>
        <w:p w:rsidR="000B36B5" w:rsidRDefault="00634B37">
          <w:pPr>
            <w:pStyle w:val="5CE4C9777E444D94814587F738B9F3CE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Yu Gothic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37"/>
    <w:rsid w:val="000B36B5"/>
    <w:rsid w:val="00634B37"/>
    <w:rsid w:val="00B7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7EABD7A83D474A2388015280702FB7F4">
    <w:name w:val="7EABD7A83D474A2388015280702FB7F4"/>
  </w:style>
  <w:style w:type="paragraph" w:customStyle="1" w:styleId="9A610D8FD3CA43FD8D9840909F979E87">
    <w:name w:val="9A610D8FD3CA43FD8D9840909F979E87"/>
  </w:style>
  <w:style w:type="paragraph" w:customStyle="1" w:styleId="C936B24890F242A1AE4BE64CB8E14CEB">
    <w:name w:val="C936B24890F242A1AE4BE64CB8E14CEB"/>
  </w:style>
  <w:style w:type="paragraph" w:customStyle="1" w:styleId="4E2FA569C6AE4A20AC6C5E0C4AF23CFD">
    <w:name w:val="4E2FA569C6AE4A20AC6C5E0C4AF23CFD"/>
  </w:style>
  <w:style w:type="paragraph" w:customStyle="1" w:styleId="24FD2A0CD0EA4434BDF70567B9F296A4">
    <w:name w:val="24FD2A0CD0EA4434BDF70567B9F296A4"/>
  </w:style>
  <w:style w:type="paragraph" w:customStyle="1" w:styleId="F78B84C875F24339AEF4A1D82FBCA861">
    <w:name w:val="F78B84C875F24339AEF4A1D82FBCA861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FDD6A03D63DF453B94ADBB7244B00C01">
    <w:name w:val="FDD6A03D63DF453B94ADBB7244B00C01"/>
  </w:style>
  <w:style w:type="paragraph" w:customStyle="1" w:styleId="2170380E752A489392BAB464ABEB749F">
    <w:name w:val="2170380E752A489392BAB464ABEB749F"/>
  </w:style>
  <w:style w:type="paragraph" w:customStyle="1" w:styleId="F19E2CF1266A4628A6442DF03F75178F">
    <w:name w:val="F19E2CF1266A4628A6442DF03F75178F"/>
  </w:style>
  <w:style w:type="paragraph" w:customStyle="1" w:styleId="28F45BE7E1C246ACA08F64EEC026C077">
    <w:name w:val="28F45BE7E1C246ACA08F64EEC026C077"/>
  </w:style>
  <w:style w:type="paragraph" w:customStyle="1" w:styleId="7FF8A2406DB24557AA52F39AACB63A77">
    <w:name w:val="7FF8A2406DB24557AA52F39AACB63A77"/>
  </w:style>
  <w:style w:type="paragraph" w:customStyle="1" w:styleId="B00B471A179F4FE48554EA20105F9383">
    <w:name w:val="B00B471A179F4FE48554EA20105F9383"/>
  </w:style>
  <w:style w:type="paragraph" w:customStyle="1" w:styleId="0F3AF59DB4DF4E39980859BAF99D4562">
    <w:name w:val="0F3AF59DB4DF4E39980859BAF99D4562"/>
  </w:style>
  <w:style w:type="paragraph" w:customStyle="1" w:styleId="388084D93ED74FC6B51FA6F1A65CC762">
    <w:name w:val="388084D93ED74FC6B51FA6F1A65CC762"/>
  </w:style>
  <w:style w:type="paragraph" w:customStyle="1" w:styleId="4B02D4A9B57D4C8E90A3F186761965CC">
    <w:name w:val="4B02D4A9B57D4C8E90A3F186761965CC"/>
  </w:style>
  <w:style w:type="paragraph" w:customStyle="1" w:styleId="25A8E1A2D5D94093B05DE1D828DBDD81">
    <w:name w:val="25A8E1A2D5D94093B05DE1D828DBDD81"/>
  </w:style>
  <w:style w:type="paragraph" w:customStyle="1" w:styleId="1FCFCCA32DD6432C8C992EE342E284E5">
    <w:name w:val="1FCFCCA32DD6432C8C992EE342E284E5"/>
  </w:style>
  <w:style w:type="paragraph" w:customStyle="1" w:styleId="9CCF3F25D14F44B9AA1A4392CF012138">
    <w:name w:val="9CCF3F25D14F44B9AA1A4392CF012138"/>
  </w:style>
  <w:style w:type="paragraph" w:customStyle="1" w:styleId="5CE4C9777E444D94814587F738B9F3CE">
    <w:name w:val="5CE4C9777E444D94814587F738B9F3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484-599-1906</CompanyAddress>
  <CompanyPhone>Sganter08@hotmail.com</CompanyPhone>
  <CompanyFax/>
  <CompanyEmail>Reading, Pennsylvania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4C0D0-88DE-44F9-8C9E-6C7C27DA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</Template>
  <TotalTime>0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</dc:creator>
  <cp:keywords/>
  <cp:lastModifiedBy>User</cp:lastModifiedBy>
  <cp:revision>2</cp:revision>
  <dcterms:created xsi:type="dcterms:W3CDTF">2016-12-12T14:37:00Z</dcterms:created>
  <dcterms:modified xsi:type="dcterms:W3CDTF">2016-12-12T14:37:00Z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